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B5352" w14:textId="29CE0E70" w:rsidR="000D2A88" w:rsidRDefault="00101DBD" w:rsidP="000D2A88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CB430F" wp14:editId="6D578097">
            <wp:simplePos x="0" y="0"/>
            <wp:positionH relativeFrom="column">
              <wp:posOffset>2484120</wp:posOffset>
            </wp:positionH>
            <wp:positionV relativeFrom="paragraph">
              <wp:posOffset>3175</wp:posOffset>
            </wp:positionV>
            <wp:extent cx="624840" cy="624840"/>
            <wp:effectExtent l="0" t="0" r="3810" b="381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83ECA" w14:textId="77777777" w:rsidR="000D2A88" w:rsidRDefault="000D2A88" w:rsidP="000D2A88">
      <w:pPr>
        <w:jc w:val="center"/>
      </w:pPr>
    </w:p>
    <w:p w14:paraId="10ADA899" w14:textId="77777777" w:rsidR="000D2A88" w:rsidRPr="004454DC" w:rsidRDefault="000D2A88" w:rsidP="000D2A88">
      <w:pPr>
        <w:jc w:val="center"/>
        <w:rPr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54DC">
        <w:rPr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Certificate of Attendance</w:t>
      </w:r>
    </w:p>
    <w:p w14:paraId="7129A78E" w14:textId="77777777" w:rsidR="000D2A88" w:rsidRDefault="000D2A88" w:rsidP="000D2A88">
      <w:pPr>
        <w:jc w:val="center"/>
      </w:pPr>
    </w:p>
    <w:p w14:paraId="660DF8B5" w14:textId="77777777" w:rsidR="000D2A88" w:rsidRPr="00672985" w:rsidRDefault="000D2A88" w:rsidP="000D2A88">
      <w:pPr>
        <w:jc w:val="center"/>
        <w:rPr>
          <w:b/>
          <w:sz w:val="36"/>
          <w:szCs w:val="36"/>
        </w:rPr>
      </w:pPr>
      <w:r w:rsidRPr="00672985">
        <w:rPr>
          <w:b/>
          <w:sz w:val="36"/>
          <w:szCs w:val="36"/>
        </w:rPr>
        <w:t>This Is To Certify That</w:t>
      </w:r>
    </w:p>
    <w:p w14:paraId="410B16FD" w14:textId="77777777" w:rsidR="000D2A88" w:rsidRDefault="000D2A88" w:rsidP="000D2A88">
      <w:pPr>
        <w:jc w:val="center"/>
        <w:rPr>
          <w:b/>
          <w:sz w:val="36"/>
          <w:szCs w:val="36"/>
        </w:rPr>
      </w:pPr>
    </w:p>
    <w:p w14:paraId="617DBC94" w14:textId="77777777" w:rsidR="000D2A88" w:rsidRPr="00672985" w:rsidRDefault="000D2A88" w:rsidP="000D2A88">
      <w:pPr>
        <w:jc w:val="center"/>
        <w:rPr>
          <w:b/>
          <w:sz w:val="36"/>
          <w:szCs w:val="36"/>
        </w:rPr>
      </w:pPr>
    </w:p>
    <w:p w14:paraId="2FB85D59" w14:textId="77777777" w:rsidR="000D2A88" w:rsidRPr="00672985" w:rsidRDefault="000D2A88" w:rsidP="000D2A88">
      <w:pPr>
        <w:jc w:val="center"/>
        <w:rPr>
          <w:b/>
          <w:sz w:val="36"/>
          <w:szCs w:val="36"/>
        </w:rPr>
      </w:pPr>
      <w:r w:rsidRPr="00672985">
        <w:rPr>
          <w:b/>
          <w:sz w:val="36"/>
          <w:szCs w:val="36"/>
        </w:rPr>
        <w:t>Attended</w:t>
      </w:r>
    </w:p>
    <w:p w14:paraId="4EE1E22B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>The Welsh Obstetrics and Gynaecology Society</w:t>
      </w:r>
    </w:p>
    <w:p w14:paraId="4AAE665C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 xml:space="preserve"> </w:t>
      </w:r>
      <w:r w:rsidRPr="00650D6D">
        <w:rPr>
          <w:b/>
          <w:sz w:val="44"/>
          <w:szCs w:val="44"/>
          <w:highlight w:val="yellow"/>
        </w:rPr>
        <w:t>(Autumn / Spring?)</w:t>
      </w:r>
      <w:r w:rsidR="009A1399">
        <w:rPr>
          <w:b/>
          <w:sz w:val="44"/>
          <w:szCs w:val="44"/>
        </w:rPr>
        <w:t xml:space="preserve"> Conference</w:t>
      </w:r>
    </w:p>
    <w:p w14:paraId="1F99AFFD" w14:textId="77777777" w:rsidR="000D2A88" w:rsidRPr="00672985" w:rsidRDefault="000D2A88" w:rsidP="000D2A88">
      <w:pPr>
        <w:ind w:left="720" w:hanging="720"/>
        <w:jc w:val="center"/>
        <w:rPr>
          <w:b/>
          <w:sz w:val="36"/>
          <w:szCs w:val="36"/>
        </w:rPr>
      </w:pPr>
      <w:r w:rsidRPr="00672985">
        <w:rPr>
          <w:b/>
          <w:sz w:val="36"/>
          <w:szCs w:val="36"/>
        </w:rPr>
        <w:t>Held At</w:t>
      </w:r>
    </w:p>
    <w:p w14:paraId="66014B35" w14:textId="77777777" w:rsidR="000D2A88" w:rsidRPr="00672985" w:rsidRDefault="000D2A88" w:rsidP="000D2A88">
      <w:pPr>
        <w:ind w:left="720" w:hanging="720"/>
        <w:jc w:val="center"/>
        <w:rPr>
          <w:b/>
          <w:sz w:val="36"/>
          <w:szCs w:val="36"/>
        </w:rPr>
      </w:pPr>
      <w:r w:rsidRPr="00650D6D">
        <w:rPr>
          <w:b/>
          <w:sz w:val="36"/>
          <w:szCs w:val="36"/>
          <w:highlight w:val="yellow"/>
        </w:rPr>
        <w:t>(Place)</w:t>
      </w:r>
    </w:p>
    <w:p w14:paraId="5AAF2956" w14:textId="77777777" w:rsidR="000D2A88" w:rsidRPr="00672985" w:rsidRDefault="000D2A88" w:rsidP="000D2A88">
      <w:pPr>
        <w:ind w:left="720" w:hanging="720"/>
        <w:jc w:val="center"/>
        <w:rPr>
          <w:b/>
          <w:sz w:val="36"/>
          <w:szCs w:val="36"/>
        </w:rPr>
      </w:pPr>
      <w:r w:rsidRPr="00650D6D">
        <w:rPr>
          <w:b/>
          <w:sz w:val="36"/>
          <w:szCs w:val="36"/>
          <w:highlight w:val="yellow"/>
        </w:rPr>
        <w:t>(Date)</w:t>
      </w:r>
    </w:p>
    <w:p w14:paraId="0CD1B677" w14:textId="77777777" w:rsidR="000D2A88" w:rsidRDefault="000D2A88" w:rsidP="000D2A88">
      <w:pPr>
        <w:ind w:left="720" w:hanging="720"/>
      </w:pPr>
    </w:p>
    <w:p w14:paraId="6451AE1F" w14:textId="77777777" w:rsidR="000D2A88" w:rsidRDefault="000D2A88" w:rsidP="000D2A88">
      <w:pPr>
        <w:ind w:left="720" w:hanging="720"/>
      </w:pPr>
    </w:p>
    <w:p w14:paraId="2C91D2A0" w14:textId="77777777" w:rsidR="000D2A88" w:rsidRPr="00672985" w:rsidRDefault="000D2A88" w:rsidP="000D2A88">
      <w:pPr>
        <w:ind w:left="720" w:hanging="720"/>
        <w:rPr>
          <w:b/>
          <w:sz w:val="28"/>
          <w:szCs w:val="28"/>
        </w:rPr>
      </w:pPr>
      <w:r w:rsidRPr="00650D6D">
        <w:rPr>
          <w:b/>
          <w:sz w:val="28"/>
          <w:szCs w:val="28"/>
          <w:highlight w:val="yellow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14A0529" w14:textId="77777777" w:rsidR="000D2A88" w:rsidRDefault="000D2A88" w:rsidP="000D2A88">
      <w:pPr>
        <w:ind w:left="720" w:hanging="720"/>
        <w:rPr>
          <w:b/>
          <w:sz w:val="28"/>
          <w:szCs w:val="28"/>
        </w:rPr>
      </w:pPr>
      <w:r w:rsidRPr="00650D6D">
        <w:rPr>
          <w:b/>
          <w:sz w:val="28"/>
          <w:szCs w:val="28"/>
          <w:highlight w:val="yellow"/>
        </w:rPr>
        <w:t>(Organisers’ names)</w:t>
      </w:r>
    </w:p>
    <w:p w14:paraId="3FB4E936" w14:textId="77777777" w:rsidR="00710188" w:rsidRDefault="000D2A88" w:rsidP="00016ACE">
      <w:pPr>
        <w:ind w:left="720" w:hanging="720"/>
      </w:pPr>
      <w:r w:rsidRPr="00650D6D">
        <w:rPr>
          <w:b/>
          <w:sz w:val="28"/>
          <w:szCs w:val="28"/>
          <w:highlight w:val="yellow"/>
        </w:rPr>
        <w:t>Consultant Obstetrician / Meeting Organiser</w:t>
      </w:r>
    </w:p>
    <w:sectPr w:rsidR="00710188" w:rsidSect="0039028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1ADCA" w14:textId="77777777" w:rsidR="00F66360" w:rsidRDefault="00F66360" w:rsidP="000D2A88">
      <w:pPr>
        <w:spacing w:after="0" w:line="240" w:lineRule="auto"/>
      </w:pPr>
      <w:r>
        <w:separator/>
      </w:r>
    </w:p>
  </w:endnote>
  <w:endnote w:type="continuationSeparator" w:id="0">
    <w:p w14:paraId="6747725D" w14:textId="77777777" w:rsidR="00F66360" w:rsidRDefault="00F66360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D6172" w14:textId="77777777" w:rsidR="00F66360" w:rsidRDefault="00F66360" w:rsidP="000D2A88">
      <w:pPr>
        <w:spacing w:after="0" w:line="240" w:lineRule="auto"/>
      </w:pPr>
      <w:r>
        <w:separator/>
      </w:r>
    </w:p>
  </w:footnote>
  <w:footnote w:type="continuationSeparator" w:id="0">
    <w:p w14:paraId="49ED41A9" w14:textId="77777777" w:rsidR="00F66360" w:rsidRDefault="00F66360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C1352" w14:textId="77777777" w:rsidR="00D44CA4" w:rsidRDefault="00D44CA4" w:rsidP="00D44CA4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258E2574" w14:textId="77777777" w:rsidR="00D44CA4" w:rsidRPr="00DD251E" w:rsidRDefault="00D44CA4" w:rsidP="00D44CA4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</w:t>
    </w:r>
    <w:r w:rsidR="00DC47AC">
      <w:rPr>
        <w:sz w:val="18"/>
        <w:szCs w:val="18"/>
      </w:rPr>
      <w:t xml:space="preserve">            </w:t>
    </w:r>
    <w:r>
      <w:rPr>
        <w:sz w:val="18"/>
        <w:szCs w:val="18"/>
      </w:rPr>
      <w:t xml:space="preserve"> </w:t>
    </w:r>
    <w:r w:rsidRPr="00AB4D40">
      <w:rPr>
        <w:sz w:val="28"/>
        <w:szCs w:val="28"/>
      </w:rPr>
      <w:t xml:space="preserve">President: </w:t>
    </w:r>
    <w:r w:rsidR="00171B05">
      <w:rPr>
        <w:bCs/>
        <w:sz w:val="28"/>
        <w:szCs w:val="28"/>
      </w:rPr>
      <w:t>Ros Goddard</w:t>
    </w:r>
    <w:r w:rsidR="00DC1EB8">
      <w:rPr>
        <w:bCs/>
        <w:sz w:val="28"/>
        <w:szCs w:val="28"/>
      </w:rPr>
      <w:t xml:space="preserve">        </w:t>
    </w:r>
    <w:r w:rsidR="00DC47AC">
      <w:rPr>
        <w:bCs/>
        <w:sz w:val="28"/>
        <w:szCs w:val="28"/>
      </w:rPr>
      <w:t xml:space="preserve">  </w:t>
    </w:r>
    <w:r>
      <w:rPr>
        <w:sz w:val="18"/>
        <w:szCs w:val="18"/>
      </w:rPr>
      <w:t xml:space="preserve">       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DC47AC">
      <w:rPr>
        <w:sz w:val="18"/>
        <w:szCs w:val="18"/>
      </w:rPr>
      <w:t>Mayika</w:t>
    </w:r>
    <w:proofErr w:type="spellEnd"/>
    <w:r w:rsidR="00DC47AC">
      <w:rPr>
        <w:sz w:val="18"/>
        <w:szCs w:val="18"/>
      </w:rPr>
      <w:t xml:space="preserve"> Ashraf </w:t>
    </w:r>
  </w:p>
  <w:p w14:paraId="593FA5EF" w14:textId="77777777" w:rsidR="00AD7F42" w:rsidRPr="00AD7F42" w:rsidRDefault="00AD7F42" w:rsidP="00AD7F42">
    <w:pPr>
      <w:pStyle w:val="Header"/>
      <w:jc w:val="center"/>
      <w:rPr>
        <w:b/>
        <w:sz w:val="18"/>
        <w:szCs w:val="18"/>
      </w:rPr>
    </w:pPr>
  </w:p>
  <w:p w14:paraId="79CDB702" w14:textId="77777777" w:rsidR="000D2A88" w:rsidRDefault="000D2A88" w:rsidP="00AD7F4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4DC"/>
    <w:rsid w:val="00016ACE"/>
    <w:rsid w:val="000D2A88"/>
    <w:rsid w:val="00101DBD"/>
    <w:rsid w:val="00171B05"/>
    <w:rsid w:val="001820FE"/>
    <w:rsid w:val="002D0ABB"/>
    <w:rsid w:val="00343295"/>
    <w:rsid w:val="00360125"/>
    <w:rsid w:val="00365A13"/>
    <w:rsid w:val="0039028F"/>
    <w:rsid w:val="004454DC"/>
    <w:rsid w:val="00515FAA"/>
    <w:rsid w:val="00542516"/>
    <w:rsid w:val="00543370"/>
    <w:rsid w:val="00650D6D"/>
    <w:rsid w:val="006A4375"/>
    <w:rsid w:val="00710188"/>
    <w:rsid w:val="008E7F83"/>
    <w:rsid w:val="009A1399"/>
    <w:rsid w:val="00AD7F42"/>
    <w:rsid w:val="00AE2D10"/>
    <w:rsid w:val="00BD038F"/>
    <w:rsid w:val="00C80E40"/>
    <w:rsid w:val="00D44CA4"/>
    <w:rsid w:val="00D8391A"/>
    <w:rsid w:val="00DC1EB8"/>
    <w:rsid w:val="00DC47AC"/>
    <w:rsid w:val="00E331EC"/>
    <w:rsid w:val="00EC4AF3"/>
    <w:rsid w:val="00EE0093"/>
    <w:rsid w:val="00F24CC8"/>
    <w:rsid w:val="00F65D91"/>
    <w:rsid w:val="00F66360"/>
    <w:rsid w:val="00F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4635"/>
  <w15:docId w15:val="{05007E3F-CB72-4037-9E38-A596BD82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6_Certificate%20of%20Attendance%20for%20Welsh%20O&amp;G%20S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D6_Certificate of Attendance for Welsh O&amp;G S_Apr18.dotx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sh007356</dc:creator>
  <cp:lastModifiedBy>sharon rogers</cp:lastModifiedBy>
  <cp:revision>2</cp:revision>
  <dcterms:created xsi:type="dcterms:W3CDTF">2020-05-05T13:07:00Z</dcterms:created>
  <dcterms:modified xsi:type="dcterms:W3CDTF">2020-05-05T13:07:00Z</dcterms:modified>
</cp:coreProperties>
</file>