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5B5352" w14:textId="29CE0E70" w:rsidR="000D2A88" w:rsidRDefault="00101DBD" w:rsidP="000D2A88">
      <w:pPr>
        <w:jc w:val="right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CCB430F" wp14:editId="6D578097">
            <wp:simplePos x="0" y="0"/>
            <wp:positionH relativeFrom="column">
              <wp:posOffset>2484120</wp:posOffset>
            </wp:positionH>
            <wp:positionV relativeFrom="paragraph">
              <wp:posOffset>3175</wp:posOffset>
            </wp:positionV>
            <wp:extent cx="624840" cy="624840"/>
            <wp:effectExtent l="0" t="0" r="3810" b="3810"/>
            <wp:wrapTight wrapText="bothSides">
              <wp:wrapPolygon edited="0">
                <wp:start x="0" y="0"/>
                <wp:lineTo x="0" y="21073"/>
                <wp:lineTo x="21073" y="21073"/>
                <wp:lineTo x="21073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624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9983ECA" w14:textId="77777777" w:rsidR="000D2A88" w:rsidRDefault="000D2A88" w:rsidP="000D2A88">
      <w:pPr>
        <w:jc w:val="center"/>
      </w:pPr>
    </w:p>
    <w:p w14:paraId="10ADA899" w14:textId="77777777" w:rsidR="000D2A88" w:rsidRPr="004454DC" w:rsidRDefault="000D2A88" w:rsidP="000D2A88">
      <w:pPr>
        <w:jc w:val="center"/>
        <w:rPr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454DC">
        <w:rPr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Certificate of Attendance</w:t>
      </w:r>
    </w:p>
    <w:p w14:paraId="7129A78E" w14:textId="77777777" w:rsidR="000D2A88" w:rsidRDefault="000D2A88" w:rsidP="000D2A88">
      <w:pPr>
        <w:jc w:val="center"/>
      </w:pPr>
    </w:p>
    <w:p w14:paraId="660DF8B5" w14:textId="77777777" w:rsidR="000D2A88" w:rsidRPr="00672985" w:rsidRDefault="000D2A88" w:rsidP="000D2A88">
      <w:pPr>
        <w:jc w:val="center"/>
        <w:rPr>
          <w:b/>
          <w:sz w:val="36"/>
          <w:szCs w:val="36"/>
        </w:rPr>
      </w:pPr>
      <w:r w:rsidRPr="00672985">
        <w:rPr>
          <w:b/>
          <w:sz w:val="36"/>
          <w:szCs w:val="36"/>
        </w:rPr>
        <w:t>This Is To Certify That</w:t>
      </w:r>
    </w:p>
    <w:p w14:paraId="410B16FD" w14:textId="77777777" w:rsidR="000D2A88" w:rsidRDefault="000D2A88" w:rsidP="000D2A88">
      <w:pPr>
        <w:jc w:val="center"/>
        <w:rPr>
          <w:b/>
          <w:sz w:val="36"/>
          <w:szCs w:val="36"/>
        </w:rPr>
      </w:pPr>
    </w:p>
    <w:p w14:paraId="617DBC94" w14:textId="77777777" w:rsidR="000D2A88" w:rsidRPr="00672985" w:rsidRDefault="000D2A88" w:rsidP="000D2A88">
      <w:pPr>
        <w:jc w:val="center"/>
        <w:rPr>
          <w:b/>
          <w:sz w:val="36"/>
          <w:szCs w:val="36"/>
        </w:rPr>
      </w:pPr>
    </w:p>
    <w:p w14:paraId="2FB85D59" w14:textId="77777777" w:rsidR="000D2A88" w:rsidRPr="00672985" w:rsidRDefault="000D2A88" w:rsidP="000D2A88">
      <w:pPr>
        <w:jc w:val="center"/>
        <w:rPr>
          <w:b/>
          <w:sz w:val="36"/>
          <w:szCs w:val="36"/>
        </w:rPr>
      </w:pPr>
      <w:r w:rsidRPr="00672985">
        <w:rPr>
          <w:b/>
          <w:sz w:val="36"/>
          <w:szCs w:val="36"/>
        </w:rPr>
        <w:t>Attended</w:t>
      </w:r>
    </w:p>
    <w:p w14:paraId="4EE1E22B" w14:textId="77777777" w:rsidR="000D2A88" w:rsidRPr="006107A6" w:rsidRDefault="000D2A88" w:rsidP="000D2A88">
      <w:pPr>
        <w:ind w:left="720" w:hanging="720"/>
        <w:jc w:val="center"/>
        <w:rPr>
          <w:b/>
          <w:sz w:val="44"/>
          <w:szCs w:val="44"/>
        </w:rPr>
      </w:pPr>
      <w:r w:rsidRPr="006107A6">
        <w:rPr>
          <w:b/>
          <w:sz w:val="44"/>
          <w:szCs w:val="44"/>
        </w:rPr>
        <w:t>The Welsh Obstetrics and Gynaecology Society</w:t>
      </w:r>
    </w:p>
    <w:p w14:paraId="4AAE665C" w14:textId="77777777" w:rsidR="000D2A88" w:rsidRPr="006107A6" w:rsidRDefault="000D2A88" w:rsidP="000D2A88">
      <w:pPr>
        <w:ind w:left="720" w:hanging="720"/>
        <w:jc w:val="center"/>
        <w:rPr>
          <w:b/>
          <w:sz w:val="44"/>
          <w:szCs w:val="44"/>
        </w:rPr>
      </w:pPr>
      <w:r w:rsidRPr="006107A6">
        <w:rPr>
          <w:b/>
          <w:sz w:val="44"/>
          <w:szCs w:val="44"/>
        </w:rPr>
        <w:t xml:space="preserve"> </w:t>
      </w:r>
      <w:r w:rsidRPr="00650D6D">
        <w:rPr>
          <w:b/>
          <w:sz w:val="44"/>
          <w:szCs w:val="44"/>
          <w:highlight w:val="yellow"/>
        </w:rPr>
        <w:t>(Autumn / Spring?)</w:t>
      </w:r>
      <w:r w:rsidR="009A1399">
        <w:rPr>
          <w:b/>
          <w:sz w:val="44"/>
          <w:szCs w:val="44"/>
        </w:rPr>
        <w:t xml:space="preserve"> Conference</w:t>
      </w:r>
    </w:p>
    <w:p w14:paraId="1F99AFFD" w14:textId="77777777" w:rsidR="000D2A88" w:rsidRPr="00672985" w:rsidRDefault="000D2A88" w:rsidP="000D2A88">
      <w:pPr>
        <w:ind w:left="720" w:hanging="720"/>
        <w:jc w:val="center"/>
        <w:rPr>
          <w:b/>
          <w:sz w:val="36"/>
          <w:szCs w:val="36"/>
        </w:rPr>
      </w:pPr>
      <w:r w:rsidRPr="00672985">
        <w:rPr>
          <w:b/>
          <w:sz w:val="36"/>
          <w:szCs w:val="36"/>
        </w:rPr>
        <w:t>Held At</w:t>
      </w:r>
    </w:p>
    <w:p w14:paraId="66014B35" w14:textId="77777777" w:rsidR="000D2A88" w:rsidRPr="00672985" w:rsidRDefault="000D2A88" w:rsidP="000D2A88">
      <w:pPr>
        <w:ind w:left="720" w:hanging="720"/>
        <w:jc w:val="center"/>
        <w:rPr>
          <w:b/>
          <w:sz w:val="36"/>
          <w:szCs w:val="36"/>
        </w:rPr>
      </w:pPr>
      <w:r w:rsidRPr="00650D6D">
        <w:rPr>
          <w:b/>
          <w:sz w:val="36"/>
          <w:szCs w:val="36"/>
          <w:highlight w:val="yellow"/>
        </w:rPr>
        <w:t>(Place)</w:t>
      </w:r>
    </w:p>
    <w:p w14:paraId="5AAF2956" w14:textId="77777777" w:rsidR="000D2A88" w:rsidRPr="00672985" w:rsidRDefault="000D2A88" w:rsidP="000D2A88">
      <w:pPr>
        <w:ind w:left="720" w:hanging="720"/>
        <w:jc w:val="center"/>
        <w:rPr>
          <w:b/>
          <w:sz w:val="36"/>
          <w:szCs w:val="36"/>
        </w:rPr>
      </w:pPr>
      <w:r w:rsidRPr="00650D6D">
        <w:rPr>
          <w:b/>
          <w:sz w:val="36"/>
          <w:szCs w:val="36"/>
          <w:highlight w:val="yellow"/>
        </w:rPr>
        <w:t>(Date)</w:t>
      </w:r>
    </w:p>
    <w:p w14:paraId="0CD1B677" w14:textId="77777777" w:rsidR="000D2A88" w:rsidRDefault="000D2A88" w:rsidP="000D2A88">
      <w:pPr>
        <w:ind w:left="720" w:hanging="720"/>
      </w:pPr>
    </w:p>
    <w:p w14:paraId="6451AE1F" w14:textId="77777777" w:rsidR="000D2A88" w:rsidRDefault="000D2A88" w:rsidP="000D2A88">
      <w:pPr>
        <w:ind w:left="720" w:hanging="720"/>
      </w:pPr>
    </w:p>
    <w:p w14:paraId="2C91D2A0" w14:textId="77777777" w:rsidR="000D2A88" w:rsidRPr="00672985" w:rsidRDefault="000D2A88" w:rsidP="000D2A88">
      <w:pPr>
        <w:ind w:left="720" w:hanging="720"/>
        <w:rPr>
          <w:b/>
          <w:sz w:val="28"/>
          <w:szCs w:val="28"/>
        </w:rPr>
      </w:pPr>
      <w:r w:rsidRPr="00650D6D">
        <w:rPr>
          <w:b/>
          <w:sz w:val="28"/>
          <w:szCs w:val="28"/>
          <w:highlight w:val="yellow"/>
        </w:rPr>
        <w:t>........................................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714A0529" w14:textId="77777777" w:rsidR="000D2A88" w:rsidRDefault="000D2A88" w:rsidP="000D2A88">
      <w:pPr>
        <w:ind w:left="720" w:hanging="720"/>
        <w:rPr>
          <w:b/>
          <w:sz w:val="28"/>
          <w:szCs w:val="28"/>
        </w:rPr>
      </w:pPr>
      <w:r w:rsidRPr="00650D6D">
        <w:rPr>
          <w:b/>
          <w:sz w:val="28"/>
          <w:szCs w:val="28"/>
          <w:highlight w:val="yellow"/>
        </w:rPr>
        <w:t>(Organisers’ names)</w:t>
      </w:r>
    </w:p>
    <w:p w14:paraId="3FB4E936" w14:textId="77777777" w:rsidR="00710188" w:rsidRDefault="000D2A88" w:rsidP="00016ACE">
      <w:pPr>
        <w:ind w:left="720" w:hanging="720"/>
      </w:pPr>
      <w:r w:rsidRPr="00650D6D">
        <w:rPr>
          <w:b/>
          <w:sz w:val="28"/>
          <w:szCs w:val="28"/>
          <w:highlight w:val="yellow"/>
        </w:rPr>
        <w:t>Consultant Obstetrician / Meeting Organiser</w:t>
      </w:r>
    </w:p>
    <w:sectPr w:rsidR="00710188" w:rsidSect="0039028F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71ADCA" w14:textId="77777777" w:rsidR="00F66360" w:rsidRDefault="00F66360" w:rsidP="000D2A88">
      <w:pPr>
        <w:spacing w:after="0" w:line="240" w:lineRule="auto"/>
      </w:pPr>
      <w:r>
        <w:separator/>
      </w:r>
    </w:p>
  </w:endnote>
  <w:endnote w:type="continuationSeparator" w:id="0">
    <w:p w14:paraId="6747725D" w14:textId="77777777" w:rsidR="00F66360" w:rsidRDefault="00F66360" w:rsidP="000D2A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DD6172" w14:textId="77777777" w:rsidR="00F66360" w:rsidRDefault="00F66360" w:rsidP="000D2A88">
      <w:pPr>
        <w:spacing w:after="0" w:line="240" w:lineRule="auto"/>
      </w:pPr>
      <w:r>
        <w:separator/>
      </w:r>
    </w:p>
  </w:footnote>
  <w:footnote w:type="continuationSeparator" w:id="0">
    <w:p w14:paraId="49ED41A9" w14:textId="77777777" w:rsidR="00F66360" w:rsidRDefault="00F66360" w:rsidP="000D2A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4C1352" w14:textId="77777777" w:rsidR="00D44CA4" w:rsidRDefault="00D44CA4" w:rsidP="00D44CA4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258E2574" w14:textId="77777777" w:rsidR="00D44CA4" w:rsidRPr="00DD251E" w:rsidRDefault="00D44CA4" w:rsidP="00D44CA4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     </w:t>
    </w:r>
    <w:r w:rsidR="00DC47AC">
      <w:rPr>
        <w:sz w:val="18"/>
        <w:szCs w:val="18"/>
      </w:rPr>
      <w:t xml:space="preserve">            </w:t>
    </w:r>
    <w:r>
      <w:rPr>
        <w:sz w:val="18"/>
        <w:szCs w:val="18"/>
      </w:rPr>
      <w:t xml:space="preserve"> </w:t>
    </w:r>
    <w:r w:rsidRPr="00AB4D40">
      <w:rPr>
        <w:sz w:val="28"/>
        <w:szCs w:val="28"/>
      </w:rPr>
      <w:t xml:space="preserve">President: </w:t>
    </w:r>
    <w:r w:rsidR="00171B05">
      <w:rPr>
        <w:bCs/>
        <w:sz w:val="28"/>
        <w:szCs w:val="28"/>
      </w:rPr>
      <w:t>Ros Goddard</w:t>
    </w:r>
    <w:r w:rsidR="00DC1EB8">
      <w:rPr>
        <w:bCs/>
        <w:sz w:val="28"/>
        <w:szCs w:val="28"/>
      </w:rPr>
      <w:t xml:space="preserve">        </w:t>
    </w:r>
    <w:r w:rsidR="00DC47AC">
      <w:rPr>
        <w:bCs/>
        <w:sz w:val="28"/>
        <w:szCs w:val="28"/>
      </w:rPr>
      <w:t xml:space="preserve">  </w:t>
    </w:r>
    <w:r>
      <w:rPr>
        <w:sz w:val="18"/>
        <w:szCs w:val="18"/>
      </w:rPr>
      <w:t xml:space="preserve">        </w:t>
    </w:r>
    <w:proofErr w:type="spellStart"/>
    <w:r>
      <w:rPr>
        <w:sz w:val="18"/>
        <w:szCs w:val="18"/>
      </w:rPr>
      <w:t>Hon.</w:t>
    </w:r>
    <w:r w:rsidRPr="00DB4957">
      <w:rPr>
        <w:sz w:val="18"/>
        <w:szCs w:val="18"/>
      </w:rPr>
      <w:t>Treasurer</w:t>
    </w:r>
    <w:proofErr w:type="spellEnd"/>
    <w:r w:rsidRPr="00DB4957">
      <w:rPr>
        <w:sz w:val="18"/>
        <w:szCs w:val="18"/>
      </w:rPr>
      <w:t>:</w:t>
    </w:r>
    <w:r>
      <w:rPr>
        <w:sz w:val="18"/>
        <w:szCs w:val="18"/>
      </w:rPr>
      <w:t xml:space="preserve"> </w:t>
    </w:r>
    <w:proofErr w:type="spellStart"/>
    <w:r w:rsidR="00DC47AC">
      <w:rPr>
        <w:sz w:val="18"/>
        <w:szCs w:val="18"/>
      </w:rPr>
      <w:t>Mayika</w:t>
    </w:r>
    <w:proofErr w:type="spellEnd"/>
    <w:r w:rsidR="00DC47AC">
      <w:rPr>
        <w:sz w:val="18"/>
        <w:szCs w:val="18"/>
      </w:rPr>
      <w:t xml:space="preserve"> Ashraf </w:t>
    </w:r>
  </w:p>
  <w:p w14:paraId="593FA5EF" w14:textId="77777777" w:rsidR="00AD7F42" w:rsidRPr="00AD7F42" w:rsidRDefault="00AD7F42" w:rsidP="00AD7F42">
    <w:pPr>
      <w:pStyle w:val="Header"/>
      <w:jc w:val="center"/>
      <w:rPr>
        <w:b/>
        <w:sz w:val="18"/>
        <w:szCs w:val="18"/>
      </w:rPr>
    </w:pPr>
  </w:p>
  <w:p w14:paraId="79CDB702" w14:textId="77777777" w:rsidR="000D2A88" w:rsidRDefault="000D2A88" w:rsidP="00AD7F42">
    <w:pPr>
      <w:pStyle w:val="Header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54DC"/>
    <w:rsid w:val="00016ACE"/>
    <w:rsid w:val="000D2A88"/>
    <w:rsid w:val="00101DBD"/>
    <w:rsid w:val="00171B05"/>
    <w:rsid w:val="001820FE"/>
    <w:rsid w:val="002D0ABB"/>
    <w:rsid w:val="00343295"/>
    <w:rsid w:val="00360125"/>
    <w:rsid w:val="00365A13"/>
    <w:rsid w:val="0039028F"/>
    <w:rsid w:val="004454DC"/>
    <w:rsid w:val="00515FAA"/>
    <w:rsid w:val="00542516"/>
    <w:rsid w:val="00543370"/>
    <w:rsid w:val="00650D6D"/>
    <w:rsid w:val="006A4375"/>
    <w:rsid w:val="00710188"/>
    <w:rsid w:val="008E7F83"/>
    <w:rsid w:val="009A1399"/>
    <w:rsid w:val="00AD7F42"/>
    <w:rsid w:val="00AE2D10"/>
    <w:rsid w:val="00BD038F"/>
    <w:rsid w:val="00C80E40"/>
    <w:rsid w:val="00D44CA4"/>
    <w:rsid w:val="00D8391A"/>
    <w:rsid w:val="00DC1EB8"/>
    <w:rsid w:val="00DC47AC"/>
    <w:rsid w:val="00E331EC"/>
    <w:rsid w:val="00EC4AF3"/>
    <w:rsid w:val="00EE0093"/>
    <w:rsid w:val="00F24CC8"/>
    <w:rsid w:val="00F65D91"/>
    <w:rsid w:val="00F66360"/>
    <w:rsid w:val="00FE0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AB4635"/>
  <w15:docId w15:val="{05007E3F-CB72-4037-9E38-A596BD82C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A88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2A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A88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2A8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2A8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6_Certificate%20of%20Attendance%20for%20Welsh%20O&amp;G%20S_Apr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D6_Certificate of Attendance for Welsh O&amp;G S_Apr18.dotx</Template>
  <TotalTime>1</TotalTime>
  <Pages>1</Pages>
  <Words>41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ABM NHS Trust</Company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sh007356</dc:creator>
  <cp:lastModifiedBy>sharon rogers</cp:lastModifiedBy>
  <cp:revision>2</cp:revision>
  <dcterms:created xsi:type="dcterms:W3CDTF">2020-05-05T13:07:00Z</dcterms:created>
  <dcterms:modified xsi:type="dcterms:W3CDTF">2020-05-05T13:07:00Z</dcterms:modified>
</cp:coreProperties>
</file>