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1FEC2" w14:textId="33FD12A7" w:rsidR="000D2A88" w:rsidRDefault="00F925B5" w:rsidP="000D2A88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14EDCC" wp14:editId="3244C124">
            <wp:simplePos x="0" y="0"/>
            <wp:positionH relativeFrom="column">
              <wp:posOffset>1905000</wp:posOffset>
            </wp:positionH>
            <wp:positionV relativeFrom="paragraph">
              <wp:posOffset>635</wp:posOffset>
            </wp:positionV>
            <wp:extent cx="1914525" cy="1318260"/>
            <wp:effectExtent l="0" t="0" r="9525" b="0"/>
            <wp:wrapTight wrapText="bothSides">
              <wp:wrapPolygon edited="0">
                <wp:start x="0" y="0"/>
                <wp:lineTo x="0" y="21225"/>
                <wp:lineTo x="21493" y="21225"/>
                <wp:lineTo x="214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8857B6" w14:textId="77777777" w:rsidR="00F925B5" w:rsidRDefault="00F925B5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3551AE" w14:textId="77777777" w:rsidR="00F925B5" w:rsidRDefault="00F925B5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1743D9" w14:textId="0D99D2B6" w:rsidR="005F4A47" w:rsidRPr="00FC1189" w:rsidRDefault="00BD0CB7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C1189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POSTER</w:t>
      </w:r>
      <w:r w:rsidR="005F4A47" w:rsidRPr="00FC1189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PRESENTATION</w:t>
      </w:r>
    </w:p>
    <w:p w14:paraId="0392C0EA" w14:textId="77777777" w:rsidR="005F4A47" w:rsidRPr="00FC1189" w:rsidRDefault="00DC367C" w:rsidP="005F4A47">
      <w:pPr>
        <w:jc w:val="center"/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C1189"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FIRST</w:t>
      </w:r>
      <w:r w:rsidR="005F4A47" w:rsidRPr="00FC1189"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PRIZE</w:t>
      </w:r>
    </w:p>
    <w:p w14:paraId="2FFF85C2" w14:textId="77777777" w:rsidR="000D2A88" w:rsidRDefault="00DC367C" w:rsidP="000D2A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The Award for First</w:t>
      </w:r>
      <w:r w:rsidR="005F4A47">
        <w:rPr>
          <w:b/>
          <w:sz w:val="36"/>
          <w:szCs w:val="36"/>
        </w:rPr>
        <w:t xml:space="preserve"> Prize has been awarded to:</w:t>
      </w:r>
    </w:p>
    <w:p w14:paraId="78BB3884" w14:textId="77777777" w:rsidR="0085670F" w:rsidRDefault="0085670F" w:rsidP="0085670F">
      <w:pPr>
        <w:pStyle w:val="Default"/>
      </w:pPr>
    </w:p>
    <w:p w14:paraId="41742660" w14:textId="77777777" w:rsidR="005F4A47" w:rsidRDefault="005F4A47" w:rsidP="000D2A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For the </w:t>
      </w:r>
      <w:r w:rsidR="00BD0CB7">
        <w:rPr>
          <w:b/>
          <w:sz w:val="36"/>
          <w:szCs w:val="36"/>
        </w:rPr>
        <w:t>poster</w:t>
      </w:r>
      <w:r>
        <w:rPr>
          <w:b/>
          <w:sz w:val="36"/>
          <w:szCs w:val="36"/>
        </w:rPr>
        <w:t>:</w:t>
      </w:r>
    </w:p>
    <w:p w14:paraId="1FF1059F" w14:textId="77777777" w:rsidR="0085670F" w:rsidRDefault="0085670F" w:rsidP="0085670F">
      <w:pPr>
        <w:pStyle w:val="Default"/>
      </w:pPr>
    </w:p>
    <w:p w14:paraId="7C7168F1" w14:textId="77777777" w:rsidR="000D2A88" w:rsidRPr="006107A6" w:rsidRDefault="000D2A88" w:rsidP="000D2A88">
      <w:pPr>
        <w:ind w:left="720" w:hanging="720"/>
        <w:jc w:val="center"/>
        <w:rPr>
          <w:b/>
          <w:sz w:val="44"/>
          <w:szCs w:val="44"/>
        </w:rPr>
      </w:pPr>
      <w:r w:rsidRPr="006107A6">
        <w:rPr>
          <w:b/>
          <w:sz w:val="44"/>
          <w:szCs w:val="44"/>
        </w:rPr>
        <w:t>The Welsh Obstetrics and Gynaecology Society</w:t>
      </w:r>
    </w:p>
    <w:p w14:paraId="25D3F0FF" w14:textId="77777777" w:rsidR="00452932" w:rsidRPr="002B163C" w:rsidRDefault="00452932" w:rsidP="00452932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(Autumn / Spring)</w:t>
      </w:r>
      <w:r w:rsidR="00CF328E">
        <w:rPr>
          <w:b/>
          <w:sz w:val="28"/>
          <w:szCs w:val="28"/>
        </w:rPr>
        <w:t xml:space="preserve"> Conference</w:t>
      </w:r>
    </w:p>
    <w:p w14:paraId="4ED11B76" w14:textId="77777777" w:rsidR="00452932" w:rsidRPr="002B163C" w:rsidRDefault="00452932" w:rsidP="00452932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</w:rPr>
        <w:t>Held At</w:t>
      </w:r>
    </w:p>
    <w:p w14:paraId="471759E1" w14:textId="77777777" w:rsidR="00452932" w:rsidRPr="002B163C" w:rsidRDefault="00452932" w:rsidP="00452932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(Place)</w:t>
      </w:r>
    </w:p>
    <w:p w14:paraId="65DFE8AC" w14:textId="77777777" w:rsidR="00452932" w:rsidRPr="002B163C" w:rsidRDefault="00452932" w:rsidP="00452932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(Date)</w:t>
      </w:r>
    </w:p>
    <w:p w14:paraId="59EE09D1" w14:textId="77777777" w:rsidR="00A123A3" w:rsidRDefault="00A123A3" w:rsidP="00A123A3">
      <w:pPr>
        <w:pStyle w:val="Default"/>
      </w:pPr>
    </w:p>
    <w:p w14:paraId="1BFB7005" w14:textId="77777777" w:rsidR="0085670F" w:rsidRDefault="00A123A3" w:rsidP="0085670F">
      <w:pPr>
        <w:pStyle w:val="Default"/>
      </w:pPr>
      <w:r>
        <w:t xml:space="preserve"> </w:t>
      </w:r>
    </w:p>
    <w:p w14:paraId="1805222C" w14:textId="77777777" w:rsidR="00A123A3" w:rsidRDefault="0085670F" w:rsidP="0085670F">
      <w:pPr>
        <w:pStyle w:val="Default"/>
        <w:rPr>
          <w:sz w:val="28"/>
          <w:szCs w:val="28"/>
        </w:rPr>
      </w:pPr>
      <w:r>
        <w:t xml:space="preserve"> </w:t>
      </w:r>
      <w:r w:rsidR="00452932">
        <w:rPr>
          <w:b/>
          <w:bCs/>
          <w:sz w:val="28"/>
          <w:szCs w:val="28"/>
        </w:rPr>
        <w:t>Organiser</w:t>
      </w:r>
    </w:p>
    <w:p w14:paraId="17FCA7DC" w14:textId="77777777" w:rsidR="00710188" w:rsidRDefault="00A123A3" w:rsidP="00A123A3">
      <w:pPr>
        <w:ind w:left="720" w:hanging="720"/>
      </w:pPr>
      <w:r>
        <w:rPr>
          <w:b/>
          <w:bCs/>
          <w:sz w:val="28"/>
          <w:szCs w:val="28"/>
        </w:rPr>
        <w:t xml:space="preserve">Consultant Obstetrician &amp; Gynaecologist / Meeting Organiser </w:t>
      </w:r>
    </w:p>
    <w:sectPr w:rsidR="00710188" w:rsidSect="002B163C">
      <w:headerReference w:type="default" r:id="rId7"/>
      <w:pgSz w:w="11906" w:h="16838"/>
      <w:pgMar w:top="1440" w:right="1440" w:bottom="1440" w:left="144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8505A" w14:textId="77777777" w:rsidR="00D734C8" w:rsidRDefault="00D734C8" w:rsidP="000D2A88">
      <w:pPr>
        <w:spacing w:after="0" w:line="240" w:lineRule="auto"/>
      </w:pPr>
      <w:r>
        <w:separator/>
      </w:r>
    </w:p>
  </w:endnote>
  <w:endnote w:type="continuationSeparator" w:id="0">
    <w:p w14:paraId="73B67D47" w14:textId="77777777" w:rsidR="00D734C8" w:rsidRDefault="00D734C8" w:rsidP="000D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ADC93" w14:textId="77777777" w:rsidR="00D734C8" w:rsidRDefault="00D734C8" w:rsidP="000D2A88">
      <w:pPr>
        <w:spacing w:after="0" w:line="240" w:lineRule="auto"/>
      </w:pPr>
      <w:r>
        <w:separator/>
      </w:r>
    </w:p>
  </w:footnote>
  <w:footnote w:type="continuationSeparator" w:id="0">
    <w:p w14:paraId="481CA7D1" w14:textId="77777777" w:rsidR="00D734C8" w:rsidRDefault="00D734C8" w:rsidP="000D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19CA5" w14:textId="77777777" w:rsidR="00D44CA4" w:rsidRDefault="00D44CA4" w:rsidP="00D44CA4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5983264E" w14:textId="77777777" w:rsidR="00D44CA4" w:rsidRPr="00DD251E" w:rsidRDefault="00D44CA4" w:rsidP="00D44CA4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 </w:t>
    </w:r>
    <w:r w:rsidR="00A54C4B">
      <w:rPr>
        <w:sz w:val="18"/>
        <w:szCs w:val="18"/>
      </w:rPr>
      <w:t xml:space="preserve">       </w:t>
    </w:r>
    <w:r w:rsidR="00452932" w:rsidRPr="00AB4D40">
      <w:rPr>
        <w:sz w:val="28"/>
        <w:szCs w:val="28"/>
      </w:rPr>
      <w:t xml:space="preserve">President: </w:t>
    </w:r>
    <w:r w:rsidR="00DE3A95">
      <w:rPr>
        <w:bCs/>
        <w:sz w:val="28"/>
        <w:szCs w:val="28"/>
      </w:rPr>
      <w:t>Ros Goddard</w:t>
    </w:r>
    <w:r w:rsidR="005051FE">
      <w:rPr>
        <w:bCs/>
        <w:sz w:val="28"/>
        <w:szCs w:val="28"/>
      </w:rPr>
      <w:t xml:space="preserve">       </w:t>
    </w:r>
    <w:r w:rsidR="00452932">
      <w:rPr>
        <w:bCs/>
        <w:sz w:val="28"/>
        <w:szCs w:val="28"/>
      </w:rPr>
      <w:t xml:space="preserve">  </w:t>
    </w:r>
    <w:r w:rsidR="00452932">
      <w:rPr>
        <w:sz w:val="18"/>
        <w:szCs w:val="18"/>
      </w:rPr>
      <w:t xml:space="preserve">        </w:t>
    </w:r>
    <w:proofErr w:type="spellStart"/>
    <w:r w:rsidR="00452932">
      <w:rPr>
        <w:sz w:val="18"/>
        <w:szCs w:val="18"/>
      </w:rPr>
      <w:t>Hon.</w:t>
    </w:r>
    <w:r w:rsidR="00452932" w:rsidRPr="00DB4957">
      <w:rPr>
        <w:sz w:val="18"/>
        <w:szCs w:val="18"/>
      </w:rPr>
      <w:t>Treasurer</w:t>
    </w:r>
    <w:proofErr w:type="spellEnd"/>
    <w:r w:rsidR="00452932" w:rsidRPr="00DB4957">
      <w:rPr>
        <w:sz w:val="18"/>
        <w:szCs w:val="18"/>
      </w:rPr>
      <w:t>:</w:t>
    </w:r>
    <w:r w:rsidR="00452932">
      <w:rPr>
        <w:sz w:val="18"/>
        <w:szCs w:val="18"/>
      </w:rPr>
      <w:t xml:space="preserve"> </w:t>
    </w:r>
    <w:proofErr w:type="spellStart"/>
    <w:r w:rsidR="00452932">
      <w:rPr>
        <w:sz w:val="18"/>
        <w:szCs w:val="18"/>
      </w:rPr>
      <w:t>Makiya</w:t>
    </w:r>
    <w:proofErr w:type="spellEnd"/>
    <w:r w:rsidR="00452932">
      <w:rPr>
        <w:sz w:val="18"/>
        <w:szCs w:val="18"/>
      </w:rPr>
      <w:t xml:space="preserve"> Ashraf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189"/>
    <w:rsid w:val="0000506D"/>
    <w:rsid w:val="00016ACE"/>
    <w:rsid w:val="00025087"/>
    <w:rsid w:val="000A3C00"/>
    <w:rsid w:val="000D2A88"/>
    <w:rsid w:val="001244E0"/>
    <w:rsid w:val="0015291D"/>
    <w:rsid w:val="001820FE"/>
    <w:rsid w:val="001A6E4A"/>
    <w:rsid w:val="002B163C"/>
    <w:rsid w:val="002D0ABB"/>
    <w:rsid w:val="002F63F9"/>
    <w:rsid w:val="00343295"/>
    <w:rsid w:val="00360125"/>
    <w:rsid w:val="00365A13"/>
    <w:rsid w:val="0037457A"/>
    <w:rsid w:val="0039028F"/>
    <w:rsid w:val="00452932"/>
    <w:rsid w:val="004A17C0"/>
    <w:rsid w:val="005051FE"/>
    <w:rsid w:val="00542516"/>
    <w:rsid w:val="005F4A47"/>
    <w:rsid w:val="00641AE9"/>
    <w:rsid w:val="00650D6D"/>
    <w:rsid w:val="00657854"/>
    <w:rsid w:val="00710188"/>
    <w:rsid w:val="007400CD"/>
    <w:rsid w:val="007872FC"/>
    <w:rsid w:val="0085670F"/>
    <w:rsid w:val="008A3776"/>
    <w:rsid w:val="008E7F83"/>
    <w:rsid w:val="009221D3"/>
    <w:rsid w:val="0094126A"/>
    <w:rsid w:val="009D6568"/>
    <w:rsid w:val="00A123A3"/>
    <w:rsid w:val="00A15AEA"/>
    <w:rsid w:val="00A54C4B"/>
    <w:rsid w:val="00A966F6"/>
    <w:rsid w:val="00AD7F42"/>
    <w:rsid w:val="00B90A3E"/>
    <w:rsid w:val="00BD0CB7"/>
    <w:rsid w:val="00BD3331"/>
    <w:rsid w:val="00C70298"/>
    <w:rsid w:val="00C80E40"/>
    <w:rsid w:val="00CF328E"/>
    <w:rsid w:val="00D44CA4"/>
    <w:rsid w:val="00D734C8"/>
    <w:rsid w:val="00D8027B"/>
    <w:rsid w:val="00D8391A"/>
    <w:rsid w:val="00DC367C"/>
    <w:rsid w:val="00DE3A95"/>
    <w:rsid w:val="00E215C1"/>
    <w:rsid w:val="00E331EC"/>
    <w:rsid w:val="00E80B42"/>
    <w:rsid w:val="00EC4AF3"/>
    <w:rsid w:val="00EE0093"/>
    <w:rsid w:val="00F24CC8"/>
    <w:rsid w:val="00F26EF1"/>
    <w:rsid w:val="00F65D91"/>
    <w:rsid w:val="00F925B5"/>
    <w:rsid w:val="00FB35EF"/>
    <w:rsid w:val="00FC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6CF85"/>
  <w15:docId w15:val="{F1B89710-348C-425B-9C0C-FF4EAC06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A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A8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88"/>
    <w:rPr>
      <w:rFonts w:ascii="Calibri" w:eastAsia="Calibri" w:hAnsi="Calibri" w:cs="Times New Roman"/>
    </w:rPr>
  </w:style>
  <w:style w:type="paragraph" w:customStyle="1" w:styleId="Default">
    <w:name w:val="Default"/>
    <w:rsid w:val="00A123A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7457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9c_First%20%20Prize%20Poster%20Certificate%20_Apr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D9c_First  Prize Poster Certificate _Apr18.dotx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ABM NHS Trust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</cp:lastModifiedBy>
  <cp:revision>2</cp:revision>
  <cp:lastPrinted>2016-03-31T12:28:00Z</cp:lastPrinted>
  <dcterms:created xsi:type="dcterms:W3CDTF">2020-05-05T13:15:00Z</dcterms:created>
  <dcterms:modified xsi:type="dcterms:W3CDTF">2020-05-05T13:15:00Z</dcterms:modified>
</cp:coreProperties>
</file>